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6445A" w:rsidRPr="00247B54" w:rsidTr="0006445A">
        <w:tc>
          <w:tcPr>
            <w:tcW w:w="9923" w:type="dxa"/>
          </w:tcPr>
          <w:p w:rsidR="0006445A" w:rsidRPr="00551030" w:rsidRDefault="00AD758A" w:rsidP="0006445A">
            <w:pPr>
              <w:ind w:left="4536" w:firstLine="0"/>
              <w:outlineLvl w:val="0"/>
            </w:pPr>
            <w:r w:rsidRPr="00AD758A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06445A" w:rsidRPr="00551030" w:rsidRDefault="0006445A" w:rsidP="000644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6445A" w:rsidRPr="00551030" w:rsidRDefault="0006445A" w:rsidP="0006445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6445A" w:rsidRPr="00551030" w:rsidRDefault="0006445A" w:rsidP="000644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6445A" w:rsidRPr="00551030" w:rsidRDefault="0006445A" w:rsidP="0006445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6445A" w:rsidRPr="00551030" w:rsidRDefault="0006445A" w:rsidP="0006445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6445A" w:rsidRPr="00E87E50" w:rsidRDefault="0006445A" w:rsidP="0006445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B706F">
              <w:rPr>
                <w:u w:val="single"/>
              </w:rPr>
              <w:t>06.02.2014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</w:t>
            </w:r>
            <w:r w:rsidR="00CB706F">
              <w:rPr>
                <w:u w:val="single"/>
              </w:rPr>
              <w:t>907</w:t>
            </w:r>
            <w:r w:rsidRPr="00551030">
              <w:rPr>
                <w:u w:val="single"/>
              </w:rPr>
              <w:t xml:space="preserve"> </w:t>
            </w:r>
            <w:r w:rsidRPr="00551030">
              <w:rPr>
                <w:u w:val="single"/>
              </w:rPr>
              <w:tab/>
            </w:r>
          </w:p>
          <w:p w:rsidR="0006445A" w:rsidRPr="00E87E50" w:rsidRDefault="0006445A" w:rsidP="0006445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092A0A" w:rsidRPr="0046099A" w:rsidTr="0006445A">
        <w:trPr>
          <w:trHeight w:val="583"/>
        </w:trPr>
        <w:tc>
          <w:tcPr>
            <w:tcW w:w="6663" w:type="dxa"/>
          </w:tcPr>
          <w:p w:rsidR="00092A0A" w:rsidRPr="0046099A" w:rsidRDefault="003E3751" w:rsidP="0006445A">
            <w:pPr>
              <w:pStyle w:val="S2"/>
              <w:spacing w:line="240" w:lineRule="atLeast"/>
              <w:ind w:firstLine="0"/>
              <w:rPr>
                <w:sz w:val="27"/>
                <w:szCs w:val="27"/>
              </w:rPr>
            </w:pPr>
            <w:r w:rsidRPr="00DC5F52">
              <w:rPr>
                <w:sz w:val="27"/>
                <w:szCs w:val="27"/>
              </w:rPr>
              <w:t>Об утверждении проекта межевания территории ква</w:t>
            </w:r>
            <w:r w:rsidRPr="00DC5F52">
              <w:rPr>
                <w:sz w:val="27"/>
                <w:szCs w:val="27"/>
              </w:rPr>
              <w:t>р</w:t>
            </w:r>
            <w:r w:rsidRPr="00DC5F52">
              <w:rPr>
                <w:sz w:val="27"/>
                <w:szCs w:val="27"/>
              </w:rPr>
              <w:t>тала</w:t>
            </w:r>
            <w:r>
              <w:rPr>
                <w:sz w:val="27"/>
                <w:szCs w:val="27"/>
              </w:rPr>
              <w:t xml:space="preserve"> 57</w:t>
            </w:r>
            <w:r w:rsidRPr="00DC5F52">
              <w:rPr>
                <w:sz w:val="27"/>
                <w:szCs w:val="27"/>
              </w:rPr>
              <w:t xml:space="preserve"> в границах проекта планировки территории, ограниченной границей города Новосибирска, полосой отвода железной дороги, границей Первомайского ра</w:t>
            </w:r>
            <w:r w:rsidRPr="00DC5F52">
              <w:rPr>
                <w:sz w:val="27"/>
                <w:szCs w:val="27"/>
              </w:rPr>
              <w:t>й</w:t>
            </w:r>
            <w:r w:rsidRPr="00DC5F52">
              <w:rPr>
                <w:sz w:val="27"/>
                <w:szCs w:val="27"/>
              </w:rPr>
              <w:t>она, в Советском районе</w:t>
            </w:r>
          </w:p>
        </w:tc>
      </w:tr>
    </w:tbl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</w:p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</w:p>
    <w:p w:rsidR="003E3751" w:rsidRDefault="003E3751" w:rsidP="003E3751">
      <w:pPr>
        <w:autoSpaceDE w:val="0"/>
        <w:autoSpaceDN w:val="0"/>
        <w:adjustRightInd w:val="0"/>
        <w:rPr>
          <w:szCs w:val="28"/>
        </w:rPr>
      </w:pPr>
      <w:r w:rsidRPr="00DC5F52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DC5F52">
        <w:rPr>
          <w:sz w:val="27"/>
          <w:szCs w:val="27"/>
        </w:rPr>
        <w:t>а</w:t>
      </w:r>
      <w:r w:rsidRPr="00DC5F52">
        <w:rPr>
          <w:sz w:val="27"/>
          <w:szCs w:val="27"/>
        </w:rPr>
        <w:t>метров планируемого развития элементов планировочной структуры, с учетом з</w:t>
      </w:r>
      <w:r w:rsidRPr="00DC5F52">
        <w:rPr>
          <w:sz w:val="27"/>
          <w:szCs w:val="27"/>
        </w:rPr>
        <w:t>а</w:t>
      </w:r>
      <w:r w:rsidRPr="00DC5F52">
        <w:rPr>
          <w:sz w:val="27"/>
          <w:szCs w:val="27"/>
        </w:rPr>
        <w:t>ключения по результатам публичных слушаний, в соответствии с Градостроител</w:t>
      </w:r>
      <w:r w:rsidRPr="00DC5F52">
        <w:rPr>
          <w:sz w:val="27"/>
          <w:szCs w:val="27"/>
        </w:rPr>
        <w:t>ь</w:t>
      </w:r>
      <w:r w:rsidRPr="00DC5F52">
        <w:rPr>
          <w:sz w:val="27"/>
          <w:szCs w:val="27"/>
        </w:rPr>
        <w:t>ным кодексом Российской Федерации, решением Совета депутатов города Новос</w:t>
      </w:r>
      <w:r w:rsidRPr="00DC5F52">
        <w:rPr>
          <w:sz w:val="27"/>
          <w:szCs w:val="27"/>
        </w:rPr>
        <w:t>и</w:t>
      </w:r>
      <w:r w:rsidRPr="00DC5F52">
        <w:rPr>
          <w:sz w:val="27"/>
          <w:szCs w:val="27"/>
        </w:rPr>
        <w:t xml:space="preserve">бирска от 21.05.2008 № 966 «О Порядке подготовки документации по планировке территории города Новосибирска», </w:t>
      </w:r>
      <w:r w:rsidRPr="00315536">
        <w:rPr>
          <w:szCs w:val="28"/>
        </w:rPr>
        <w:t xml:space="preserve">постановлениями мэрии города Новосибирска </w:t>
      </w:r>
      <w:r w:rsidRPr="00DC5F52">
        <w:rPr>
          <w:sz w:val="27"/>
          <w:szCs w:val="27"/>
        </w:rPr>
        <w:t>от 21.09.2012 № 9615 «Об утверждении проекта планировки территории, ограниче</w:t>
      </w:r>
      <w:r w:rsidRPr="00DC5F52">
        <w:rPr>
          <w:sz w:val="27"/>
          <w:szCs w:val="27"/>
        </w:rPr>
        <w:t>н</w:t>
      </w:r>
      <w:r w:rsidRPr="00DC5F52">
        <w:rPr>
          <w:sz w:val="27"/>
          <w:szCs w:val="27"/>
        </w:rPr>
        <w:t>ной границей города Новосибирска, полосой отвода железной дороги, границей Пе</w:t>
      </w:r>
      <w:r w:rsidRPr="00DC5F52">
        <w:rPr>
          <w:sz w:val="27"/>
          <w:szCs w:val="27"/>
        </w:rPr>
        <w:t>р</w:t>
      </w:r>
      <w:r w:rsidRPr="00DC5F52">
        <w:rPr>
          <w:sz w:val="27"/>
          <w:szCs w:val="27"/>
        </w:rPr>
        <w:t>вомайского района, в Советском районе»</w:t>
      </w:r>
      <w:r>
        <w:rPr>
          <w:sz w:val="27"/>
          <w:szCs w:val="27"/>
        </w:rPr>
        <w:t>,</w:t>
      </w:r>
      <w:r w:rsidRPr="00DC5F52">
        <w:rPr>
          <w:sz w:val="27"/>
          <w:szCs w:val="27"/>
        </w:rPr>
        <w:t xml:space="preserve"> </w:t>
      </w:r>
      <w:r w:rsidRPr="00315536">
        <w:rPr>
          <w:szCs w:val="28"/>
        </w:rPr>
        <w:t>от</w:t>
      </w:r>
      <w:r>
        <w:rPr>
          <w:szCs w:val="28"/>
        </w:rPr>
        <w:t xml:space="preserve"> </w:t>
      </w:r>
      <w:r w:rsidRPr="00315536">
        <w:rPr>
          <w:szCs w:val="28"/>
        </w:rPr>
        <w:t xml:space="preserve">18.06.2013 № </w:t>
      </w:r>
      <w:r>
        <w:rPr>
          <w:szCs w:val="28"/>
        </w:rPr>
        <w:t>5707</w:t>
      </w:r>
      <w:r w:rsidRPr="00315536">
        <w:rPr>
          <w:szCs w:val="28"/>
        </w:rPr>
        <w:t xml:space="preserve"> «</w:t>
      </w:r>
      <w:r>
        <w:rPr>
          <w:szCs w:val="28"/>
        </w:rPr>
        <w:t xml:space="preserve">О </w:t>
      </w:r>
      <w:r w:rsidRPr="00315536">
        <w:rPr>
          <w:szCs w:val="28"/>
        </w:rPr>
        <w:t>подготовке пр</w:t>
      </w:r>
      <w:r w:rsidRPr="00315536">
        <w:rPr>
          <w:szCs w:val="28"/>
        </w:rPr>
        <w:t>о</w:t>
      </w:r>
      <w:r w:rsidRPr="00315536">
        <w:rPr>
          <w:szCs w:val="28"/>
        </w:rPr>
        <w:t>екта межевания территории квартала 5</w:t>
      </w:r>
      <w:r>
        <w:rPr>
          <w:szCs w:val="28"/>
        </w:rPr>
        <w:t>7</w:t>
      </w:r>
      <w:r w:rsidRPr="00315536">
        <w:rPr>
          <w:szCs w:val="28"/>
        </w:rPr>
        <w:t xml:space="preserve"> в границах проекта планировки террит</w:t>
      </w:r>
      <w:r w:rsidRPr="00315536">
        <w:rPr>
          <w:szCs w:val="28"/>
        </w:rPr>
        <w:t>о</w:t>
      </w:r>
      <w:r w:rsidRPr="00315536">
        <w:rPr>
          <w:szCs w:val="28"/>
        </w:rPr>
        <w:t>рии, ограниченной границей города Новосибирска, полосой отвода железной д</w:t>
      </w:r>
      <w:r w:rsidRPr="00315536">
        <w:rPr>
          <w:szCs w:val="28"/>
        </w:rPr>
        <w:t>о</w:t>
      </w:r>
      <w:r w:rsidRPr="00315536">
        <w:rPr>
          <w:szCs w:val="28"/>
        </w:rPr>
        <w:t>роги, границей Первомайского района, в Советском районе»</w:t>
      </w:r>
    </w:p>
    <w:p w:rsidR="00092A0A" w:rsidRPr="0046099A" w:rsidRDefault="00092A0A" w:rsidP="0052456F">
      <w:pPr>
        <w:pStyle w:val="S2"/>
        <w:spacing w:line="240" w:lineRule="atLeast"/>
        <w:ind w:firstLine="0"/>
        <w:rPr>
          <w:sz w:val="27"/>
          <w:szCs w:val="27"/>
        </w:rPr>
      </w:pPr>
      <w:r w:rsidRPr="0046099A">
        <w:rPr>
          <w:sz w:val="27"/>
          <w:szCs w:val="27"/>
        </w:rPr>
        <w:t>ПОСТАНОВЛЯЮ:</w:t>
      </w:r>
    </w:p>
    <w:p w:rsidR="003E3751" w:rsidRPr="00DC5F52" w:rsidRDefault="003E3751" w:rsidP="003E3751">
      <w:pPr>
        <w:pStyle w:val="S2"/>
        <w:rPr>
          <w:sz w:val="27"/>
          <w:szCs w:val="27"/>
        </w:rPr>
      </w:pPr>
      <w:r w:rsidRPr="00DC5F52">
        <w:rPr>
          <w:sz w:val="27"/>
          <w:szCs w:val="27"/>
        </w:rPr>
        <w:t>1. Утвердить проект межевания территории квартала </w:t>
      </w:r>
      <w:r>
        <w:rPr>
          <w:sz w:val="27"/>
          <w:szCs w:val="27"/>
        </w:rPr>
        <w:t>57</w:t>
      </w:r>
      <w:r w:rsidRPr="00DC5F52">
        <w:rPr>
          <w:sz w:val="27"/>
          <w:szCs w:val="27"/>
        </w:rPr>
        <w:t xml:space="preserve"> в границах проекта планировки территории, ограниченной границей города Новосибирска, полосой о</w:t>
      </w:r>
      <w:r w:rsidRPr="00DC5F52">
        <w:rPr>
          <w:sz w:val="27"/>
          <w:szCs w:val="27"/>
        </w:rPr>
        <w:t>т</w:t>
      </w:r>
      <w:r w:rsidRPr="00DC5F52">
        <w:rPr>
          <w:sz w:val="27"/>
          <w:szCs w:val="27"/>
        </w:rPr>
        <w:t>вода железной дороги, границей Первомайского района, в Советском районе (пр</w:t>
      </w:r>
      <w:r w:rsidRPr="00DC5F52">
        <w:rPr>
          <w:sz w:val="27"/>
          <w:szCs w:val="27"/>
        </w:rPr>
        <w:t>и</w:t>
      </w:r>
      <w:r w:rsidRPr="00DC5F52">
        <w:rPr>
          <w:sz w:val="27"/>
          <w:szCs w:val="27"/>
        </w:rPr>
        <w:t>ложение).</w:t>
      </w:r>
    </w:p>
    <w:p w:rsidR="003E3751" w:rsidRPr="00DC5F52" w:rsidRDefault="003E3751" w:rsidP="003E3751">
      <w:pPr>
        <w:pStyle w:val="S2"/>
        <w:rPr>
          <w:sz w:val="27"/>
          <w:szCs w:val="27"/>
        </w:rPr>
      </w:pPr>
      <w:r w:rsidRPr="00DC5F52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  <w:r w:rsidRPr="0046099A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46099A">
        <w:rPr>
          <w:sz w:val="27"/>
          <w:szCs w:val="27"/>
        </w:rPr>
        <w:t>е</w:t>
      </w:r>
      <w:r w:rsidRPr="0046099A">
        <w:rPr>
          <w:sz w:val="27"/>
          <w:szCs w:val="27"/>
        </w:rPr>
        <w:t>чение семи дней обеспечить опубликование постановления в установленном поря</w:t>
      </w:r>
      <w:r w:rsidRPr="0046099A">
        <w:rPr>
          <w:sz w:val="27"/>
          <w:szCs w:val="27"/>
        </w:rPr>
        <w:t>д</w:t>
      </w:r>
      <w:r w:rsidRPr="0046099A">
        <w:rPr>
          <w:sz w:val="27"/>
          <w:szCs w:val="27"/>
        </w:rPr>
        <w:t>ке.</w:t>
      </w:r>
    </w:p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  <w:r w:rsidRPr="0046099A">
        <w:rPr>
          <w:sz w:val="27"/>
          <w:szCs w:val="27"/>
        </w:rPr>
        <w:t>4. Контроль за исполнением постановления возложить на заместителя мэра г</w:t>
      </w:r>
      <w:r w:rsidRPr="0046099A">
        <w:rPr>
          <w:sz w:val="27"/>
          <w:szCs w:val="27"/>
        </w:rPr>
        <w:t>о</w:t>
      </w:r>
      <w:r w:rsidRPr="0046099A">
        <w:rPr>
          <w:sz w:val="27"/>
          <w:szCs w:val="27"/>
        </w:rPr>
        <w:t>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E1455" w:rsidRPr="0046099A" w:rsidTr="001023A8">
        <w:trPr>
          <w:trHeight w:val="567"/>
        </w:trPr>
        <w:tc>
          <w:tcPr>
            <w:tcW w:w="6946" w:type="dxa"/>
          </w:tcPr>
          <w:p w:rsidR="00BE1455" w:rsidRPr="0046099A" w:rsidRDefault="00BE1455" w:rsidP="00183655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 xml:space="preserve">Исполняющий обязанности </w:t>
            </w:r>
          </w:p>
          <w:p w:rsidR="00BE1455" w:rsidRPr="0046099A" w:rsidRDefault="00BE1455" w:rsidP="00183655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BE1455" w:rsidRPr="0046099A" w:rsidRDefault="00BE1455" w:rsidP="00183655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6099A">
              <w:rPr>
                <w:rFonts w:ascii="Times New Roman" w:hAnsi="Times New Roman"/>
                <w:sz w:val="27"/>
                <w:szCs w:val="27"/>
              </w:rPr>
              <w:t>В. М. Знатков</w:t>
            </w:r>
          </w:p>
        </w:tc>
      </w:tr>
    </w:tbl>
    <w:p w:rsidR="00092A0A" w:rsidRPr="0046099A" w:rsidRDefault="00092A0A" w:rsidP="0052456F">
      <w:pPr>
        <w:spacing w:line="240" w:lineRule="atLeast"/>
        <w:rPr>
          <w:sz w:val="27"/>
          <w:szCs w:val="27"/>
        </w:rPr>
      </w:pPr>
    </w:p>
    <w:p w:rsidR="00407E52" w:rsidRPr="00306D3F" w:rsidRDefault="00BE1455" w:rsidP="00407E52">
      <w:pPr>
        <w:suppressAutoHyphens/>
        <w:ind w:firstLine="0"/>
        <w:rPr>
          <w:sz w:val="24"/>
          <w:szCs w:val="24"/>
        </w:rPr>
      </w:pPr>
      <w:r w:rsidRPr="00306D3F">
        <w:rPr>
          <w:sz w:val="24"/>
          <w:szCs w:val="24"/>
        </w:rPr>
        <w:t>Степаненкова</w:t>
      </w:r>
    </w:p>
    <w:p w:rsidR="00407E52" w:rsidRPr="00306D3F" w:rsidRDefault="00BE1455" w:rsidP="00407E52">
      <w:pPr>
        <w:suppressAutoHyphens/>
        <w:ind w:firstLine="0"/>
        <w:rPr>
          <w:sz w:val="24"/>
          <w:szCs w:val="24"/>
        </w:rPr>
      </w:pPr>
      <w:r w:rsidRPr="00306D3F">
        <w:rPr>
          <w:sz w:val="24"/>
          <w:szCs w:val="24"/>
        </w:rPr>
        <w:t>2275035</w:t>
      </w:r>
    </w:p>
    <w:p w:rsidR="00511703" w:rsidRDefault="00407E52" w:rsidP="00407E52">
      <w:pPr>
        <w:suppressAutoHyphens/>
        <w:ind w:firstLine="0"/>
        <w:rPr>
          <w:sz w:val="22"/>
          <w:szCs w:val="22"/>
        </w:rPr>
        <w:sectPr w:rsidR="00511703" w:rsidSect="00DC5F52">
          <w:headerReference w:type="even" r:id="rId12"/>
          <w:headerReference w:type="defaul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306D3F">
        <w:rPr>
          <w:sz w:val="24"/>
          <w:szCs w:val="24"/>
        </w:rPr>
        <w:t>ГУАГ</w:t>
      </w:r>
    </w:p>
    <w:p w:rsidR="00720A08" w:rsidRDefault="00AD758A" w:rsidP="003E3751">
      <w:pPr>
        <w:widowControl w:val="0"/>
        <w:ind w:right="266"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rect id="_x0000_s1027" style="position:absolute;left:0;text-align:left;margin-left:359.45pt;margin-top:-537.7pt;width:27pt;height:24pt;z-index:251657216" stroked="f"/>
        </w:pict>
      </w:r>
      <w:r w:rsidR="003E3751">
        <w:rPr>
          <w:noProof/>
          <w:sz w:val="26"/>
          <w:szCs w:val="26"/>
        </w:rPr>
        <w:drawing>
          <wp:inline distT="0" distB="0" distL="0" distR="0">
            <wp:extent cx="10175828" cy="7201026"/>
            <wp:effectExtent l="19050" t="0" r="0" b="0"/>
            <wp:docPr id="1" name="Рисунок 0" descr="57_30.1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_30.12.1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79834" cy="720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A08" w:rsidRDefault="00720A08" w:rsidP="00123C55">
      <w:pPr>
        <w:rPr>
          <w:sz w:val="26"/>
          <w:szCs w:val="26"/>
        </w:rPr>
        <w:sectPr w:rsidR="00720A08" w:rsidSect="00190AE1">
          <w:pgSz w:w="16838" w:h="11906" w:orient="landscape" w:code="9"/>
          <w:pgMar w:top="567" w:right="1134" w:bottom="567" w:left="284" w:header="709" w:footer="74" w:gutter="0"/>
          <w:pgNumType w:start="1"/>
          <w:cols w:space="708"/>
          <w:titlePg/>
          <w:docGrid w:linePitch="381"/>
        </w:sectPr>
      </w:pPr>
    </w:p>
    <w:p w:rsidR="003E3751" w:rsidRPr="0006445A" w:rsidRDefault="003E3751" w:rsidP="003E3751">
      <w:pPr>
        <w:ind w:right="283"/>
        <w:jc w:val="center"/>
        <w:rPr>
          <w:sz w:val="26"/>
          <w:szCs w:val="26"/>
        </w:rPr>
      </w:pPr>
      <w:r w:rsidRPr="0006445A">
        <w:rPr>
          <w:sz w:val="26"/>
          <w:szCs w:val="26"/>
        </w:rPr>
        <w:lastRenderedPageBreak/>
        <w:t>Экспликация сохраняемых земельных участков</w:t>
      </w:r>
    </w:p>
    <w:p w:rsidR="003E3751" w:rsidRPr="003E3751" w:rsidRDefault="003E3751" w:rsidP="003E3751">
      <w:pPr>
        <w:ind w:right="283"/>
        <w:jc w:val="center"/>
        <w:rPr>
          <w:sz w:val="27"/>
          <w:szCs w:val="27"/>
        </w:rPr>
      </w:pPr>
    </w:p>
    <w:tbl>
      <w:tblPr>
        <w:tblStyle w:val="af"/>
        <w:tblW w:w="9781" w:type="dxa"/>
        <w:tblInd w:w="250" w:type="dxa"/>
        <w:tblLayout w:type="fixed"/>
        <w:tblLook w:val="04A0"/>
      </w:tblPr>
      <w:tblGrid>
        <w:gridCol w:w="1559"/>
        <w:gridCol w:w="2127"/>
        <w:gridCol w:w="4819"/>
        <w:gridCol w:w="1276"/>
      </w:tblGrid>
      <w:tr w:rsidR="003E3751" w:rsidRPr="0006445A" w:rsidTr="0006445A">
        <w:trPr>
          <w:trHeight w:val="600"/>
        </w:trPr>
        <w:tc>
          <w:tcPr>
            <w:tcW w:w="1559" w:type="dxa"/>
            <w:hideMark/>
          </w:tcPr>
          <w:p w:rsidR="0006445A" w:rsidRPr="0006445A" w:rsidRDefault="003E3751" w:rsidP="0006445A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06445A">
              <w:rPr>
                <w:bCs/>
                <w:color w:val="000000"/>
                <w:sz w:val="26"/>
                <w:szCs w:val="26"/>
              </w:rPr>
              <w:t xml:space="preserve">Номер </w:t>
            </w:r>
          </w:p>
          <w:p w:rsidR="003E3751" w:rsidRPr="0006445A" w:rsidRDefault="003E3751" w:rsidP="0006445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bCs/>
                <w:color w:val="000000"/>
                <w:sz w:val="26"/>
                <w:szCs w:val="26"/>
              </w:rPr>
              <w:t>земельного участка</w:t>
            </w:r>
          </w:p>
        </w:tc>
        <w:tc>
          <w:tcPr>
            <w:tcW w:w="2127" w:type="dxa"/>
            <w:hideMark/>
          </w:tcPr>
          <w:p w:rsidR="003E3751" w:rsidRPr="0006445A" w:rsidRDefault="003E3751" w:rsidP="0006445A">
            <w:pPr>
              <w:ind w:left="-185" w:right="-133" w:firstLine="0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Кадастровый</w:t>
            </w:r>
          </w:p>
          <w:p w:rsidR="0006445A" w:rsidRPr="0006445A" w:rsidRDefault="003E3751" w:rsidP="0006445A">
            <w:pPr>
              <w:ind w:left="-185" w:right="-133" w:firstLine="0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 xml:space="preserve">номер </w:t>
            </w:r>
          </w:p>
          <w:p w:rsidR="003E3751" w:rsidRPr="0006445A" w:rsidRDefault="003E3751" w:rsidP="0006445A">
            <w:pPr>
              <w:ind w:left="-185" w:right="-133" w:firstLine="0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земельного</w:t>
            </w:r>
          </w:p>
          <w:p w:rsidR="003E3751" w:rsidRPr="0006445A" w:rsidRDefault="003E3751" w:rsidP="0006445A">
            <w:pPr>
              <w:ind w:left="-185" w:right="-133" w:firstLine="0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участка</w:t>
            </w:r>
          </w:p>
        </w:tc>
        <w:tc>
          <w:tcPr>
            <w:tcW w:w="4819" w:type="dxa"/>
            <w:hideMark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Назначение земельного участка</w:t>
            </w:r>
          </w:p>
        </w:tc>
        <w:tc>
          <w:tcPr>
            <w:tcW w:w="1276" w:type="dxa"/>
            <w:hideMark/>
          </w:tcPr>
          <w:p w:rsidR="003E3751" w:rsidRPr="0006445A" w:rsidRDefault="003E3751" w:rsidP="0006445A">
            <w:pPr>
              <w:ind w:left="-83" w:right="-75" w:firstLine="0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Площадь</w:t>
            </w:r>
          </w:p>
          <w:p w:rsidR="003E3751" w:rsidRPr="0006445A" w:rsidRDefault="003E3751" w:rsidP="0006445A">
            <w:pPr>
              <w:ind w:left="-83" w:right="-75" w:firstLine="0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участка,</w:t>
            </w:r>
          </w:p>
          <w:p w:rsidR="003E3751" w:rsidRPr="0006445A" w:rsidRDefault="003E3751" w:rsidP="0006445A">
            <w:pPr>
              <w:ind w:left="-83" w:right="-75" w:firstLine="0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га</w:t>
            </w:r>
          </w:p>
        </w:tc>
      </w:tr>
    </w:tbl>
    <w:p w:rsidR="003E3751" w:rsidRPr="003E3751" w:rsidRDefault="003E3751">
      <w:pPr>
        <w:rPr>
          <w:sz w:val="2"/>
          <w:szCs w:val="2"/>
        </w:rPr>
      </w:pPr>
    </w:p>
    <w:tbl>
      <w:tblPr>
        <w:tblStyle w:val="af"/>
        <w:tblW w:w="9781" w:type="dxa"/>
        <w:tblInd w:w="250" w:type="dxa"/>
        <w:tblLayout w:type="fixed"/>
        <w:tblLook w:val="04A0"/>
      </w:tblPr>
      <w:tblGrid>
        <w:gridCol w:w="1559"/>
        <w:gridCol w:w="2127"/>
        <w:gridCol w:w="4819"/>
        <w:gridCol w:w="1276"/>
      </w:tblGrid>
      <w:tr w:rsidR="003E3751" w:rsidRPr="0006445A" w:rsidTr="0006445A">
        <w:trPr>
          <w:trHeight w:val="120"/>
        </w:trPr>
        <w:tc>
          <w:tcPr>
            <w:tcW w:w="1559" w:type="dxa"/>
            <w:hideMark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644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hideMark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644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19" w:type="dxa"/>
            <w:vAlign w:val="center"/>
            <w:hideMark/>
          </w:tcPr>
          <w:p w:rsidR="003E3751" w:rsidRPr="0006445A" w:rsidRDefault="003E3751" w:rsidP="003E375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6445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hideMark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6445A">
              <w:rPr>
                <w:color w:val="000000"/>
                <w:sz w:val="24"/>
                <w:szCs w:val="24"/>
              </w:rPr>
              <w:t>4</w:t>
            </w:r>
          </w:p>
        </w:tc>
      </w:tr>
      <w:tr w:rsidR="003E3751" w:rsidRPr="0006445A" w:rsidTr="0006445A">
        <w:trPr>
          <w:trHeight w:val="111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54:35:091545:3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зданием общественного н</w:t>
            </w:r>
            <w:r w:rsidRPr="0006445A">
              <w:rPr>
                <w:color w:val="000000" w:themeColor="text1"/>
                <w:sz w:val="26"/>
                <w:szCs w:val="26"/>
              </w:rPr>
              <w:t>а</w:t>
            </w:r>
            <w:r w:rsidRPr="0006445A">
              <w:rPr>
                <w:color w:val="000000" w:themeColor="text1"/>
                <w:sz w:val="26"/>
                <w:szCs w:val="26"/>
              </w:rPr>
              <w:t>значения (гостиница)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0,3535</w:t>
            </w:r>
          </w:p>
        </w:tc>
      </w:tr>
      <w:tr w:rsidR="003E3751" w:rsidRPr="0006445A" w:rsidTr="0006445A">
        <w:trPr>
          <w:trHeight w:val="390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54:35:091545:1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зданием общественного н</w:t>
            </w:r>
            <w:r w:rsidRPr="0006445A">
              <w:rPr>
                <w:color w:val="000000" w:themeColor="text1"/>
                <w:sz w:val="26"/>
                <w:szCs w:val="26"/>
              </w:rPr>
              <w:t>а</w:t>
            </w:r>
            <w:r w:rsidRPr="0006445A">
              <w:rPr>
                <w:color w:val="000000" w:themeColor="text1"/>
                <w:sz w:val="26"/>
                <w:szCs w:val="26"/>
              </w:rPr>
              <w:t>значения (отделение связи)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0,2799</w:t>
            </w:r>
          </w:p>
        </w:tc>
      </w:tr>
      <w:tr w:rsidR="003E3751" w:rsidRPr="0006445A" w:rsidTr="0006445A">
        <w:trPr>
          <w:trHeight w:val="479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54:35:091545:4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зданием общественного н</w:t>
            </w:r>
            <w:r w:rsidRPr="0006445A">
              <w:rPr>
                <w:color w:val="000000" w:themeColor="text1"/>
                <w:sz w:val="26"/>
                <w:szCs w:val="26"/>
              </w:rPr>
              <w:t>а</w:t>
            </w:r>
            <w:r w:rsidRPr="0006445A">
              <w:rPr>
                <w:color w:val="000000" w:themeColor="text1"/>
                <w:sz w:val="26"/>
                <w:szCs w:val="26"/>
              </w:rPr>
              <w:t>значения (торговый центр)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1,4592</w:t>
            </w:r>
          </w:p>
        </w:tc>
      </w:tr>
      <w:tr w:rsidR="003E3751" w:rsidRPr="0006445A" w:rsidTr="0006445A">
        <w:trPr>
          <w:trHeight w:val="135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54:35:091540:77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инженерным сооружением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0,0089</w:t>
            </w:r>
          </w:p>
        </w:tc>
      </w:tr>
      <w:tr w:rsidR="003E3751" w:rsidRPr="0006445A" w:rsidTr="0006445A">
        <w:trPr>
          <w:trHeight w:val="81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54:35:091540:73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детским садом №</w:t>
            </w:r>
            <w:r w:rsidR="0006445A" w:rsidRPr="0006445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6445A">
              <w:rPr>
                <w:color w:val="000000" w:themeColor="text1"/>
                <w:sz w:val="26"/>
                <w:szCs w:val="26"/>
              </w:rPr>
              <w:t>302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0,5024</w:t>
            </w:r>
          </w:p>
        </w:tc>
      </w:tr>
      <w:tr w:rsidR="003E3751" w:rsidRPr="0006445A" w:rsidTr="0006445A">
        <w:trPr>
          <w:trHeight w:val="180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54:35:091540:78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инженерным сооружением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0,0107</w:t>
            </w:r>
          </w:p>
        </w:tc>
      </w:tr>
      <w:tr w:rsidR="003E3751" w:rsidRPr="0006445A" w:rsidTr="0006445A">
        <w:trPr>
          <w:trHeight w:val="405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54:35:091540:79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инженерным сооружением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0,0124</w:t>
            </w:r>
          </w:p>
        </w:tc>
      </w:tr>
      <w:tr w:rsidR="003E3751" w:rsidRPr="0006445A" w:rsidTr="0006445A">
        <w:trPr>
          <w:trHeight w:val="132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54:35:091540:74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детским садом №</w:t>
            </w:r>
            <w:r w:rsidR="0006445A" w:rsidRPr="0006445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6445A">
              <w:rPr>
                <w:color w:val="000000" w:themeColor="text1"/>
                <w:sz w:val="26"/>
                <w:szCs w:val="26"/>
              </w:rPr>
              <w:t>300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0,5180</w:t>
            </w:r>
          </w:p>
        </w:tc>
      </w:tr>
      <w:tr w:rsidR="003E3751" w:rsidRPr="0006445A" w:rsidTr="0006445A">
        <w:trPr>
          <w:trHeight w:val="390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54:35:091540:80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клиникой НИИТО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0,1132</w:t>
            </w:r>
          </w:p>
        </w:tc>
      </w:tr>
      <w:tr w:rsidR="003E3751" w:rsidRPr="0006445A" w:rsidTr="0006445A">
        <w:trPr>
          <w:trHeight w:val="150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54:35:091540:64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инженерным сооружением (РУ-10,</w:t>
            </w:r>
            <w:r w:rsidR="0006445A" w:rsidRPr="0006445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6445A">
              <w:rPr>
                <w:color w:val="000000" w:themeColor="text1"/>
                <w:sz w:val="26"/>
                <w:szCs w:val="26"/>
              </w:rPr>
              <w:t>3в)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0,0293</w:t>
            </w:r>
          </w:p>
        </w:tc>
      </w:tr>
      <w:tr w:rsidR="003E3751" w:rsidRPr="0006445A" w:rsidTr="0006445A">
        <w:trPr>
          <w:trHeight w:val="126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54:35:091540:63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зданием школы №</w:t>
            </w:r>
            <w:r w:rsidR="0006445A" w:rsidRPr="0006445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6445A">
              <w:rPr>
                <w:color w:val="000000" w:themeColor="text1"/>
                <w:sz w:val="26"/>
                <w:szCs w:val="26"/>
              </w:rPr>
              <w:t>162 и зданием производственного назначения (мастерские)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1,5341</w:t>
            </w:r>
          </w:p>
        </w:tc>
      </w:tr>
      <w:tr w:rsidR="003E3751" w:rsidRPr="0006445A" w:rsidTr="0006445A">
        <w:trPr>
          <w:trHeight w:val="135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54:35:091540:82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инженерным сооружением (ТП №</w:t>
            </w:r>
            <w:r w:rsidR="0006445A" w:rsidRPr="0006445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6445A">
              <w:rPr>
                <w:color w:val="000000" w:themeColor="text1"/>
                <w:sz w:val="26"/>
                <w:szCs w:val="26"/>
              </w:rPr>
              <w:t>78)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0,0093</w:t>
            </w:r>
          </w:p>
        </w:tc>
      </w:tr>
      <w:tr w:rsidR="003E3751" w:rsidRPr="0006445A" w:rsidTr="0006445A">
        <w:trPr>
          <w:trHeight w:val="126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54:35:091540:76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частной школой Юнион и</w:t>
            </w:r>
            <w:r w:rsidR="0006445A" w:rsidRPr="0006445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6445A">
              <w:rPr>
                <w:color w:val="000000" w:themeColor="text1"/>
                <w:sz w:val="26"/>
                <w:szCs w:val="26"/>
              </w:rPr>
              <w:t>инженерным сооружением (ТП №</w:t>
            </w:r>
            <w:r w:rsidR="0006445A" w:rsidRPr="0006445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6445A">
              <w:rPr>
                <w:color w:val="000000" w:themeColor="text1"/>
                <w:sz w:val="26"/>
                <w:szCs w:val="26"/>
              </w:rPr>
              <w:t>28)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0,4907</w:t>
            </w:r>
          </w:p>
        </w:tc>
      </w:tr>
      <w:tr w:rsidR="003E3751" w:rsidRPr="0006445A" w:rsidTr="0006445A">
        <w:trPr>
          <w:trHeight w:val="390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54:35:091540:81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инженерным сооружением (РП-11)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0,0248</w:t>
            </w:r>
          </w:p>
        </w:tc>
      </w:tr>
      <w:tr w:rsidR="003E3751" w:rsidRPr="0006445A" w:rsidTr="0006445A">
        <w:trPr>
          <w:trHeight w:val="147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54:35:091540:24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жилым домом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0,3021</w:t>
            </w:r>
          </w:p>
        </w:tc>
      </w:tr>
      <w:tr w:rsidR="003E3751" w:rsidRPr="0006445A" w:rsidTr="0006445A">
        <w:trPr>
          <w:trHeight w:val="375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54:35:091540:65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инженерным сооружением (ТП №</w:t>
            </w:r>
            <w:r w:rsidR="0006445A" w:rsidRPr="0006445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6445A">
              <w:rPr>
                <w:color w:val="000000" w:themeColor="text1"/>
                <w:sz w:val="26"/>
                <w:szCs w:val="26"/>
              </w:rPr>
              <w:t>8в)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0,0080</w:t>
            </w:r>
          </w:p>
        </w:tc>
      </w:tr>
      <w:tr w:rsidR="003E3751" w:rsidRPr="0006445A" w:rsidTr="0006445A">
        <w:trPr>
          <w:trHeight w:val="126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54:35:091540:85</w:t>
            </w: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Занимаемый детским садом №</w:t>
            </w:r>
            <w:r w:rsidR="0006445A" w:rsidRPr="0006445A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6445A">
              <w:rPr>
                <w:color w:val="000000" w:themeColor="text1"/>
                <w:sz w:val="26"/>
                <w:szCs w:val="26"/>
              </w:rPr>
              <w:t>197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0,4944</w:t>
            </w:r>
          </w:p>
        </w:tc>
      </w:tr>
      <w:tr w:rsidR="003E3751" w:rsidRPr="0006445A" w:rsidTr="0006445A">
        <w:trPr>
          <w:trHeight w:val="135"/>
        </w:trPr>
        <w:tc>
          <w:tcPr>
            <w:tcW w:w="1559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127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819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Итого: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6,1509</w:t>
            </w:r>
          </w:p>
        </w:tc>
      </w:tr>
    </w:tbl>
    <w:p w:rsidR="0006445A" w:rsidRDefault="0006445A" w:rsidP="003E3751">
      <w:pPr>
        <w:ind w:right="283" w:firstLine="708"/>
        <w:jc w:val="center"/>
        <w:rPr>
          <w:color w:val="000000" w:themeColor="text1"/>
          <w:sz w:val="27"/>
          <w:szCs w:val="27"/>
        </w:rPr>
      </w:pPr>
    </w:p>
    <w:p w:rsidR="003E3751" w:rsidRPr="0006445A" w:rsidRDefault="003E3751" w:rsidP="003E3751">
      <w:pPr>
        <w:ind w:right="283" w:firstLine="708"/>
        <w:jc w:val="center"/>
        <w:rPr>
          <w:color w:val="000000" w:themeColor="text1"/>
          <w:sz w:val="26"/>
          <w:szCs w:val="26"/>
        </w:rPr>
      </w:pPr>
      <w:r w:rsidRPr="0006445A">
        <w:rPr>
          <w:color w:val="000000" w:themeColor="text1"/>
          <w:sz w:val="26"/>
          <w:szCs w:val="26"/>
        </w:rPr>
        <w:t>Экспликация формируемых земельных участков</w:t>
      </w:r>
    </w:p>
    <w:p w:rsidR="003E3751" w:rsidRPr="003E3751" w:rsidRDefault="003E3751" w:rsidP="003E3751">
      <w:pPr>
        <w:ind w:right="283" w:firstLine="708"/>
        <w:jc w:val="center"/>
        <w:rPr>
          <w:color w:val="000000" w:themeColor="text1"/>
          <w:sz w:val="27"/>
          <w:szCs w:val="27"/>
        </w:rPr>
      </w:pPr>
    </w:p>
    <w:tbl>
      <w:tblPr>
        <w:tblStyle w:val="af"/>
        <w:tblW w:w="9781" w:type="dxa"/>
        <w:tblInd w:w="250" w:type="dxa"/>
        <w:tblLayout w:type="fixed"/>
        <w:tblLook w:val="04A0"/>
      </w:tblPr>
      <w:tblGrid>
        <w:gridCol w:w="1701"/>
        <w:gridCol w:w="6804"/>
        <w:gridCol w:w="1276"/>
      </w:tblGrid>
      <w:tr w:rsidR="003E3751" w:rsidRPr="0006445A" w:rsidTr="0006445A">
        <w:trPr>
          <w:trHeight w:val="600"/>
        </w:trPr>
        <w:tc>
          <w:tcPr>
            <w:tcW w:w="1701" w:type="dxa"/>
            <w:hideMark/>
          </w:tcPr>
          <w:p w:rsidR="0006445A" w:rsidRPr="0006445A" w:rsidRDefault="003E3751" w:rsidP="0006445A">
            <w:pPr>
              <w:ind w:firstLine="0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06445A">
              <w:rPr>
                <w:bCs/>
                <w:color w:val="000000" w:themeColor="text1"/>
                <w:sz w:val="26"/>
                <w:szCs w:val="26"/>
              </w:rPr>
              <w:t xml:space="preserve">Номер </w:t>
            </w:r>
          </w:p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bCs/>
                <w:color w:val="000000" w:themeColor="text1"/>
                <w:sz w:val="26"/>
                <w:szCs w:val="26"/>
              </w:rPr>
              <w:t>земельного участка</w:t>
            </w:r>
          </w:p>
        </w:tc>
        <w:tc>
          <w:tcPr>
            <w:tcW w:w="6804" w:type="dxa"/>
            <w:hideMark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Назначение земельного участка</w:t>
            </w:r>
          </w:p>
        </w:tc>
        <w:tc>
          <w:tcPr>
            <w:tcW w:w="1276" w:type="dxa"/>
            <w:hideMark/>
          </w:tcPr>
          <w:p w:rsidR="003E3751" w:rsidRPr="0006445A" w:rsidRDefault="003E3751" w:rsidP="0006445A">
            <w:pPr>
              <w:ind w:left="-83" w:right="-7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Площадь участка,</w:t>
            </w:r>
          </w:p>
          <w:p w:rsidR="003E3751" w:rsidRPr="0006445A" w:rsidRDefault="003E3751" w:rsidP="0006445A">
            <w:pPr>
              <w:ind w:left="-83" w:right="-7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га</w:t>
            </w:r>
          </w:p>
        </w:tc>
      </w:tr>
    </w:tbl>
    <w:p w:rsidR="0006445A" w:rsidRPr="0006445A" w:rsidRDefault="0006445A">
      <w:pPr>
        <w:rPr>
          <w:sz w:val="2"/>
          <w:szCs w:val="2"/>
        </w:rPr>
      </w:pPr>
    </w:p>
    <w:tbl>
      <w:tblPr>
        <w:tblStyle w:val="af"/>
        <w:tblW w:w="9781" w:type="dxa"/>
        <w:tblInd w:w="250" w:type="dxa"/>
        <w:tblLayout w:type="fixed"/>
        <w:tblLook w:val="04A0"/>
      </w:tblPr>
      <w:tblGrid>
        <w:gridCol w:w="1701"/>
        <w:gridCol w:w="6804"/>
        <w:gridCol w:w="1276"/>
      </w:tblGrid>
      <w:tr w:rsidR="003E3751" w:rsidRPr="0006445A" w:rsidTr="0006445A">
        <w:trPr>
          <w:trHeight w:val="90"/>
          <w:tblHeader/>
        </w:trPr>
        <w:tc>
          <w:tcPr>
            <w:tcW w:w="1701" w:type="dxa"/>
            <w:hideMark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06445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804" w:type="dxa"/>
            <w:vAlign w:val="center"/>
            <w:hideMark/>
          </w:tcPr>
          <w:p w:rsidR="003E3751" w:rsidRPr="0006445A" w:rsidRDefault="003E3751" w:rsidP="00BE63E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06445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06445A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3E3751" w:rsidRPr="0006445A" w:rsidTr="0006445A">
        <w:trPr>
          <w:trHeight w:val="201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Здание общественного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0,7294</w:t>
            </w:r>
          </w:p>
        </w:tc>
      </w:tr>
      <w:tr w:rsidR="003E3751" w:rsidRPr="0006445A" w:rsidTr="0006445A">
        <w:trPr>
          <w:trHeight w:val="147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Городские леса,</w:t>
            </w:r>
            <w:r w:rsidR="0006445A" w:rsidRPr="0006445A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лесопаркаи, участками древесно-кустар</w:t>
            </w:r>
            <w:r w:rsidR="0006445A">
              <w:rPr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никовой растительности, объекты благоустройства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2,0194</w:t>
            </w:r>
          </w:p>
        </w:tc>
      </w:tr>
      <w:tr w:rsidR="003E3751" w:rsidRPr="0006445A" w:rsidTr="0006445A">
        <w:trPr>
          <w:trHeight w:val="147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 xml:space="preserve">Многоквартирные жилые дома, в том числе со </w:t>
            </w:r>
            <w:r w:rsidR="0006445A">
              <w:rPr>
                <w:color w:val="000000" w:themeColor="text1"/>
                <w:sz w:val="26"/>
                <w:szCs w:val="26"/>
              </w:rPr>
              <w:t>встроены-</w:t>
            </w:r>
            <w:r w:rsidRPr="0006445A">
              <w:rPr>
                <w:color w:val="000000" w:themeColor="text1"/>
                <w:sz w:val="26"/>
                <w:szCs w:val="26"/>
              </w:rPr>
              <w:t>ми или встроенно-пристроенными помещениями общес</w:t>
            </w:r>
            <w:r w:rsidRPr="0006445A">
              <w:rPr>
                <w:color w:val="000000" w:themeColor="text1"/>
                <w:sz w:val="26"/>
                <w:szCs w:val="26"/>
              </w:rPr>
              <w:t>т</w:t>
            </w:r>
            <w:r w:rsidRPr="0006445A">
              <w:rPr>
                <w:color w:val="000000" w:themeColor="text1"/>
                <w:sz w:val="26"/>
                <w:szCs w:val="26"/>
              </w:rPr>
              <w:lastRenderedPageBreak/>
              <w:t>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lastRenderedPageBreak/>
              <w:t>0,3356</w:t>
            </w:r>
          </w:p>
        </w:tc>
      </w:tr>
      <w:tr w:rsidR="003E3751" w:rsidRPr="0006445A" w:rsidTr="0006445A">
        <w:trPr>
          <w:trHeight w:val="147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lastRenderedPageBreak/>
              <w:t>19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Здания общественного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0,3397</w:t>
            </w:r>
          </w:p>
        </w:tc>
      </w:tr>
      <w:tr w:rsidR="003E3751" w:rsidRPr="0006445A" w:rsidTr="0006445A">
        <w:trPr>
          <w:trHeight w:val="273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Городские леса,</w:t>
            </w:r>
            <w:r w:rsidR="0006445A" w:rsidRPr="0006445A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лесопарки, участки древесно-кустар</w:t>
            </w:r>
            <w:r w:rsidR="0006445A">
              <w:rPr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никовой растительности, искусственные дорожные соор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у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жения, объекты благоустройства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2,0016</w:t>
            </w:r>
          </w:p>
        </w:tc>
      </w:tr>
      <w:tr w:rsidR="003E3751" w:rsidRPr="0006445A" w:rsidTr="0006445A">
        <w:trPr>
          <w:trHeight w:val="16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И</w:t>
            </w:r>
            <w:bookmarkStart w:id="0" w:name="_GoBack"/>
            <w:bookmarkEnd w:id="0"/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скусственные дорожные сооружения, объекты благоус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т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ройства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1,6508</w:t>
            </w:r>
          </w:p>
        </w:tc>
      </w:tr>
      <w:tr w:rsidR="003E3751" w:rsidRPr="0006445A" w:rsidTr="0006445A">
        <w:trPr>
          <w:trHeight w:val="111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23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0,4098</w:t>
            </w:r>
          </w:p>
        </w:tc>
      </w:tr>
      <w:tr w:rsidR="003E3751" w:rsidRPr="0006445A" w:rsidTr="0006445A">
        <w:trPr>
          <w:trHeight w:val="111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0,4619</w:t>
            </w:r>
          </w:p>
        </w:tc>
      </w:tr>
      <w:tr w:rsidR="003E3751" w:rsidRPr="0006445A" w:rsidTr="0006445A">
        <w:trPr>
          <w:trHeight w:val="15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25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0,4767</w:t>
            </w:r>
          </w:p>
        </w:tc>
      </w:tr>
      <w:tr w:rsidR="003E3751" w:rsidRPr="0006445A" w:rsidTr="0006445A">
        <w:trPr>
          <w:trHeight w:val="111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0,3638</w:t>
            </w:r>
          </w:p>
        </w:tc>
      </w:tr>
      <w:tr w:rsidR="003E3751" w:rsidRPr="0006445A" w:rsidTr="0006445A">
        <w:trPr>
          <w:trHeight w:val="12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27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0,4596</w:t>
            </w:r>
          </w:p>
        </w:tc>
      </w:tr>
      <w:tr w:rsidR="003E3751" w:rsidRPr="0006445A" w:rsidTr="0006445A">
        <w:trPr>
          <w:trHeight w:val="13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0,2187</w:t>
            </w:r>
          </w:p>
        </w:tc>
      </w:tr>
      <w:tr w:rsidR="003E3751" w:rsidRPr="0006445A" w:rsidTr="0006445A">
        <w:trPr>
          <w:trHeight w:val="12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29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0,4858</w:t>
            </w:r>
          </w:p>
        </w:tc>
      </w:tr>
      <w:tr w:rsidR="003E3751" w:rsidRPr="0006445A" w:rsidTr="0006445A">
        <w:trPr>
          <w:trHeight w:val="15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0,4722</w:t>
            </w:r>
          </w:p>
        </w:tc>
      </w:tr>
      <w:tr w:rsidR="003E3751" w:rsidRPr="0006445A" w:rsidTr="0006445A">
        <w:trPr>
          <w:trHeight w:val="15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31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0,3055</w:t>
            </w:r>
          </w:p>
        </w:tc>
      </w:tr>
      <w:tr w:rsidR="003E3751" w:rsidRPr="0006445A" w:rsidTr="0006445A">
        <w:trPr>
          <w:trHeight w:val="16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0,4439</w:t>
            </w:r>
          </w:p>
        </w:tc>
      </w:tr>
      <w:tr w:rsidR="003E3751" w:rsidRPr="0006445A" w:rsidTr="0006445A">
        <w:trPr>
          <w:trHeight w:val="13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0,4202</w:t>
            </w:r>
          </w:p>
        </w:tc>
      </w:tr>
      <w:tr w:rsidR="003E3751" w:rsidRPr="0006445A" w:rsidTr="0006445A">
        <w:trPr>
          <w:trHeight w:val="12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0,311</w:t>
            </w:r>
          </w:p>
        </w:tc>
      </w:tr>
      <w:tr w:rsidR="003E3751" w:rsidRPr="0006445A" w:rsidTr="0006445A">
        <w:trPr>
          <w:trHeight w:val="9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35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0,3169</w:t>
            </w:r>
          </w:p>
        </w:tc>
      </w:tr>
      <w:tr w:rsidR="003E3751" w:rsidRPr="0006445A" w:rsidTr="0006445A">
        <w:trPr>
          <w:trHeight w:val="15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Городские леса,</w:t>
            </w:r>
            <w:r w:rsidR="0006445A" w:rsidRPr="0006445A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лесопарки, участки древесно-кустар</w:t>
            </w:r>
            <w:r w:rsidR="000302EE">
              <w:rPr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никовой растительности, искусственные дорожные соор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у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жения, объекты благоустройства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lastRenderedPageBreak/>
              <w:t>0,0388</w:t>
            </w:r>
          </w:p>
        </w:tc>
      </w:tr>
      <w:tr w:rsidR="003E3751" w:rsidRPr="0006445A" w:rsidTr="0006445A">
        <w:trPr>
          <w:trHeight w:val="15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lastRenderedPageBreak/>
              <w:t>37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0,4308</w:t>
            </w:r>
          </w:p>
        </w:tc>
      </w:tr>
      <w:tr w:rsidR="003E3751" w:rsidRPr="0006445A" w:rsidTr="0006445A">
        <w:trPr>
          <w:trHeight w:val="111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38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0,4091</w:t>
            </w:r>
          </w:p>
        </w:tc>
      </w:tr>
      <w:tr w:rsidR="003E3751" w:rsidRPr="0006445A" w:rsidTr="0006445A">
        <w:trPr>
          <w:trHeight w:val="16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39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0,5332</w:t>
            </w:r>
          </w:p>
        </w:tc>
      </w:tr>
      <w:tr w:rsidR="003E3751" w:rsidRPr="0006445A" w:rsidTr="0006445A">
        <w:trPr>
          <w:trHeight w:val="111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0,302</w:t>
            </w:r>
          </w:p>
        </w:tc>
      </w:tr>
      <w:tr w:rsidR="003E3751" w:rsidRPr="0006445A" w:rsidTr="0006445A">
        <w:trPr>
          <w:trHeight w:val="111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41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0,4185</w:t>
            </w:r>
          </w:p>
        </w:tc>
      </w:tr>
      <w:tr w:rsidR="003E3751" w:rsidRPr="0006445A" w:rsidTr="0006445A">
        <w:trPr>
          <w:trHeight w:val="13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42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Городские леса,</w:t>
            </w:r>
            <w:r w:rsidR="0006445A" w:rsidRPr="0006445A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лесопарки, участки древесно-кустар</w:t>
            </w:r>
            <w:r w:rsidR="000302EE">
              <w:rPr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06445A">
              <w:rPr>
                <w:color w:val="000000"/>
                <w:sz w:val="26"/>
                <w:szCs w:val="26"/>
                <w:shd w:val="clear" w:color="auto" w:fill="FFFFFF"/>
              </w:rPr>
              <w:t>никовой растительности, объекты благоустройства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4,197</w:t>
            </w:r>
          </w:p>
        </w:tc>
      </w:tr>
      <w:tr w:rsidR="003E3751" w:rsidRPr="0006445A" w:rsidTr="0006445A">
        <w:trPr>
          <w:trHeight w:val="111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43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0,3568</w:t>
            </w:r>
          </w:p>
        </w:tc>
      </w:tr>
      <w:tr w:rsidR="003E3751" w:rsidRPr="0006445A" w:rsidTr="0006445A">
        <w:trPr>
          <w:trHeight w:val="12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44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0,2416</w:t>
            </w:r>
          </w:p>
        </w:tc>
      </w:tr>
      <w:tr w:rsidR="003E3751" w:rsidRPr="0006445A" w:rsidTr="0006445A">
        <w:trPr>
          <w:trHeight w:val="16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45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0,3179</w:t>
            </w:r>
          </w:p>
        </w:tc>
      </w:tr>
      <w:tr w:rsidR="003E3751" w:rsidRPr="0006445A" w:rsidTr="0006445A">
        <w:trPr>
          <w:trHeight w:val="16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46</w:t>
            </w:r>
          </w:p>
        </w:tc>
        <w:tc>
          <w:tcPr>
            <w:tcW w:w="6804" w:type="dxa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0,3453</w:t>
            </w:r>
          </w:p>
        </w:tc>
      </w:tr>
      <w:tr w:rsidR="003E3751" w:rsidRPr="0006445A" w:rsidTr="0006445A">
        <w:trPr>
          <w:trHeight w:val="23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47</w:t>
            </w:r>
          </w:p>
        </w:tc>
        <w:tc>
          <w:tcPr>
            <w:tcW w:w="6804" w:type="dxa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0,3976</w:t>
            </w:r>
          </w:p>
        </w:tc>
      </w:tr>
      <w:tr w:rsidR="003E3751" w:rsidRPr="0006445A" w:rsidTr="0006445A">
        <w:trPr>
          <w:trHeight w:val="15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49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0,3759</w:t>
            </w:r>
          </w:p>
        </w:tc>
      </w:tr>
      <w:tr w:rsidR="003E3751" w:rsidRPr="0006445A" w:rsidTr="0006445A">
        <w:trPr>
          <w:trHeight w:val="111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50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0,3614</w:t>
            </w:r>
          </w:p>
        </w:tc>
      </w:tr>
      <w:tr w:rsidR="003E3751" w:rsidRPr="0006445A" w:rsidTr="0006445A">
        <w:trPr>
          <w:trHeight w:val="13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51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0,5638</w:t>
            </w:r>
          </w:p>
        </w:tc>
      </w:tr>
      <w:tr w:rsidR="003E3751" w:rsidRPr="0006445A" w:rsidTr="0006445A">
        <w:trPr>
          <w:trHeight w:val="16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52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0,2569</w:t>
            </w:r>
          </w:p>
        </w:tc>
      </w:tr>
      <w:tr w:rsidR="003E3751" w:rsidRPr="0006445A" w:rsidTr="0006445A">
        <w:trPr>
          <w:trHeight w:val="69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lastRenderedPageBreak/>
              <w:t>53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0,226</w:t>
            </w:r>
          </w:p>
        </w:tc>
      </w:tr>
      <w:tr w:rsidR="003E3751" w:rsidRPr="0006445A" w:rsidTr="0006445A">
        <w:trPr>
          <w:trHeight w:val="66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54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0,319</w:t>
            </w:r>
          </w:p>
        </w:tc>
      </w:tr>
      <w:tr w:rsidR="003E3751" w:rsidRPr="0006445A" w:rsidTr="0006445A">
        <w:trPr>
          <w:trHeight w:val="28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55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Трансформаторная подстанция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0,0094</w:t>
            </w:r>
          </w:p>
        </w:tc>
      </w:tr>
      <w:tr w:rsidR="003E3751" w:rsidRPr="0006445A" w:rsidTr="0006445A">
        <w:trPr>
          <w:trHeight w:val="28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56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0,3209</w:t>
            </w:r>
          </w:p>
        </w:tc>
      </w:tr>
      <w:tr w:rsidR="003E3751" w:rsidRPr="0006445A" w:rsidTr="0006445A">
        <w:trPr>
          <w:trHeight w:val="15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58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0,2466</w:t>
            </w:r>
          </w:p>
        </w:tc>
      </w:tr>
      <w:tr w:rsidR="003E3751" w:rsidRPr="0006445A" w:rsidTr="0006445A">
        <w:trPr>
          <w:trHeight w:val="135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59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0,231</w:t>
            </w:r>
          </w:p>
        </w:tc>
      </w:tr>
      <w:tr w:rsidR="003E3751" w:rsidRPr="0006445A" w:rsidTr="0006445A">
        <w:trPr>
          <w:trHeight w:val="150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0,275</w:t>
            </w:r>
          </w:p>
        </w:tc>
      </w:tr>
      <w:tr w:rsidR="003E3751" w:rsidRPr="0006445A" w:rsidTr="0006445A">
        <w:trPr>
          <w:trHeight w:val="9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61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0,3497</w:t>
            </w:r>
          </w:p>
        </w:tc>
      </w:tr>
      <w:tr w:rsidR="003E3751" w:rsidRPr="0006445A" w:rsidTr="0006445A">
        <w:trPr>
          <w:trHeight w:val="12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62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0,4476</w:t>
            </w:r>
          </w:p>
        </w:tc>
      </w:tr>
      <w:tr w:rsidR="003E3751" w:rsidRPr="0006445A" w:rsidTr="0006445A">
        <w:trPr>
          <w:trHeight w:val="126"/>
        </w:trPr>
        <w:tc>
          <w:tcPr>
            <w:tcW w:w="1701" w:type="dxa"/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63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0,2526</w:t>
            </w:r>
          </w:p>
        </w:tc>
      </w:tr>
      <w:tr w:rsidR="003E3751" w:rsidRPr="0006445A" w:rsidTr="0006445A">
        <w:trPr>
          <w:trHeight w:val="236"/>
        </w:trPr>
        <w:tc>
          <w:tcPr>
            <w:tcW w:w="1701" w:type="dxa"/>
            <w:tcBorders>
              <w:bottom w:val="single" w:sz="4" w:space="0" w:color="000000"/>
            </w:tcBorders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64</w:t>
            </w:r>
          </w:p>
        </w:tc>
        <w:tc>
          <w:tcPr>
            <w:tcW w:w="6804" w:type="dxa"/>
            <w:vAlign w:val="center"/>
          </w:tcPr>
          <w:p w:rsidR="003E3751" w:rsidRPr="0006445A" w:rsidRDefault="003E3751" w:rsidP="0006445A">
            <w:pPr>
              <w:ind w:firstLine="0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Многоквартирные жилые дома, в том числе со встрое</w:t>
            </w:r>
            <w:r w:rsidRPr="0006445A">
              <w:rPr>
                <w:color w:val="000000" w:themeColor="text1"/>
                <w:sz w:val="26"/>
                <w:szCs w:val="26"/>
              </w:rPr>
              <w:t>н</w:t>
            </w:r>
            <w:r w:rsidRPr="0006445A">
              <w:rPr>
                <w:color w:val="000000" w:themeColor="text1"/>
                <w:sz w:val="26"/>
                <w:szCs w:val="26"/>
              </w:rPr>
              <w:t>ными или встроенно-пристроенными помещениями общ</w:t>
            </w:r>
            <w:r w:rsidRPr="0006445A">
              <w:rPr>
                <w:color w:val="000000" w:themeColor="text1"/>
                <w:sz w:val="26"/>
                <w:szCs w:val="26"/>
              </w:rPr>
              <w:t>е</w:t>
            </w:r>
            <w:r w:rsidRPr="0006445A">
              <w:rPr>
                <w:color w:val="000000" w:themeColor="text1"/>
                <w:sz w:val="26"/>
                <w:szCs w:val="26"/>
              </w:rPr>
              <w:t>ственного назначения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/>
                <w:sz w:val="26"/>
                <w:szCs w:val="26"/>
              </w:rPr>
            </w:pPr>
            <w:r w:rsidRPr="0006445A">
              <w:rPr>
                <w:color w:val="000000"/>
                <w:sz w:val="26"/>
                <w:szCs w:val="26"/>
              </w:rPr>
              <w:t>0,3107</w:t>
            </w:r>
          </w:p>
        </w:tc>
      </w:tr>
      <w:tr w:rsidR="003E3751" w:rsidRPr="0006445A" w:rsidTr="0006445A">
        <w:trPr>
          <w:trHeight w:val="135"/>
        </w:trPr>
        <w:tc>
          <w:tcPr>
            <w:tcW w:w="1701" w:type="dxa"/>
            <w:tcBorders>
              <w:right w:val="nil"/>
            </w:tcBorders>
          </w:tcPr>
          <w:p w:rsidR="003E3751" w:rsidRPr="0006445A" w:rsidRDefault="003E3751" w:rsidP="0006445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6804" w:type="dxa"/>
            <w:tcBorders>
              <w:left w:val="nil"/>
            </w:tcBorders>
            <w:vAlign w:val="center"/>
          </w:tcPr>
          <w:p w:rsidR="003E3751" w:rsidRPr="0006445A" w:rsidRDefault="003E3751" w:rsidP="00BE63EE">
            <w:pPr>
              <w:ind w:firstLine="0"/>
              <w:jc w:val="left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Итого:</w:t>
            </w:r>
          </w:p>
        </w:tc>
        <w:tc>
          <w:tcPr>
            <w:tcW w:w="1276" w:type="dxa"/>
          </w:tcPr>
          <w:p w:rsidR="003E3751" w:rsidRPr="0006445A" w:rsidRDefault="003E3751" w:rsidP="0006445A">
            <w:pPr>
              <w:ind w:firstLine="33"/>
              <w:jc w:val="center"/>
              <w:rPr>
                <w:color w:val="000000" w:themeColor="text1"/>
                <w:sz w:val="26"/>
                <w:szCs w:val="26"/>
              </w:rPr>
            </w:pPr>
            <w:r w:rsidRPr="0006445A">
              <w:rPr>
                <w:color w:val="000000" w:themeColor="text1"/>
                <w:sz w:val="26"/>
                <w:szCs w:val="26"/>
              </w:rPr>
              <w:t>24,7576</w:t>
            </w:r>
          </w:p>
        </w:tc>
      </w:tr>
    </w:tbl>
    <w:p w:rsidR="003E3751" w:rsidRPr="0006445A" w:rsidRDefault="003E3751" w:rsidP="003E3751">
      <w:pPr>
        <w:ind w:right="283"/>
        <w:rPr>
          <w:b/>
          <w:color w:val="000000" w:themeColor="text1"/>
          <w:sz w:val="26"/>
          <w:szCs w:val="26"/>
        </w:rPr>
      </w:pPr>
    </w:p>
    <w:p w:rsidR="003E3751" w:rsidRPr="0006445A" w:rsidRDefault="003E3751" w:rsidP="003E3751">
      <w:pPr>
        <w:rPr>
          <w:sz w:val="26"/>
          <w:szCs w:val="26"/>
        </w:rPr>
      </w:pPr>
      <w:r w:rsidRPr="0006445A">
        <w:rPr>
          <w:sz w:val="26"/>
          <w:szCs w:val="26"/>
        </w:rPr>
        <w:t>Итого:</w:t>
      </w:r>
      <w:r w:rsidR="0006445A" w:rsidRPr="0006445A">
        <w:rPr>
          <w:sz w:val="26"/>
          <w:szCs w:val="26"/>
        </w:rPr>
        <w:t xml:space="preserve"> </w:t>
      </w:r>
      <w:r w:rsidRPr="0006445A">
        <w:rPr>
          <w:sz w:val="26"/>
          <w:szCs w:val="26"/>
        </w:rPr>
        <w:t>30,9085</w:t>
      </w:r>
      <w:r w:rsidR="00ED37E5">
        <w:rPr>
          <w:sz w:val="26"/>
          <w:szCs w:val="26"/>
        </w:rPr>
        <w:t xml:space="preserve"> га.</w:t>
      </w:r>
    </w:p>
    <w:p w:rsidR="003E3751" w:rsidRPr="0006445A" w:rsidRDefault="003E3751" w:rsidP="003E3751">
      <w:pPr>
        <w:rPr>
          <w:sz w:val="26"/>
          <w:szCs w:val="26"/>
        </w:rPr>
      </w:pPr>
      <w:r w:rsidRPr="0006445A">
        <w:rPr>
          <w:sz w:val="26"/>
          <w:szCs w:val="26"/>
        </w:rPr>
        <w:t>Площадь квартала = 30,9085га</w:t>
      </w:r>
      <w:r w:rsidR="00ED37E5">
        <w:rPr>
          <w:sz w:val="26"/>
          <w:szCs w:val="26"/>
        </w:rPr>
        <w:t>.</w:t>
      </w:r>
    </w:p>
    <w:p w:rsidR="003E3751" w:rsidRPr="0006445A" w:rsidRDefault="003E3751" w:rsidP="003E3751">
      <w:pPr>
        <w:rPr>
          <w:sz w:val="26"/>
          <w:szCs w:val="26"/>
        </w:rPr>
      </w:pPr>
      <w:r w:rsidRPr="0006445A">
        <w:rPr>
          <w:sz w:val="26"/>
          <w:szCs w:val="26"/>
        </w:rPr>
        <w:t xml:space="preserve">За красной линией </w:t>
      </w:r>
      <w:r w:rsidR="0006445A" w:rsidRPr="0006445A">
        <w:rPr>
          <w:sz w:val="26"/>
          <w:szCs w:val="26"/>
        </w:rPr>
        <w:t xml:space="preserve">- </w:t>
      </w:r>
      <w:r w:rsidRPr="0006445A">
        <w:rPr>
          <w:sz w:val="26"/>
          <w:szCs w:val="26"/>
        </w:rPr>
        <w:t>0,0000 га</w:t>
      </w:r>
      <w:r w:rsidR="00ED37E5">
        <w:rPr>
          <w:sz w:val="26"/>
          <w:szCs w:val="26"/>
        </w:rPr>
        <w:t>.</w:t>
      </w:r>
    </w:p>
    <w:p w:rsidR="00AD2B38" w:rsidRPr="003E3751" w:rsidRDefault="00AD2B38" w:rsidP="00720A08">
      <w:pPr>
        <w:ind w:right="283"/>
        <w:jc w:val="center"/>
        <w:rPr>
          <w:sz w:val="27"/>
          <w:szCs w:val="27"/>
        </w:rPr>
      </w:pPr>
    </w:p>
    <w:p w:rsidR="00C62A4C" w:rsidRPr="0046099A" w:rsidRDefault="00720A08" w:rsidP="00720A08">
      <w:pPr>
        <w:ind w:right="283"/>
        <w:jc w:val="center"/>
        <w:rPr>
          <w:sz w:val="27"/>
          <w:szCs w:val="27"/>
        </w:rPr>
        <w:sectPr w:rsidR="00C62A4C" w:rsidRPr="0046099A" w:rsidSect="0006445A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  <w:r w:rsidRPr="003E3751">
        <w:rPr>
          <w:sz w:val="27"/>
          <w:szCs w:val="27"/>
        </w:rPr>
        <w:t>_____________</w:t>
      </w:r>
    </w:p>
    <w:p w:rsidR="00C62A4C" w:rsidRPr="0006445A" w:rsidRDefault="00AD758A" w:rsidP="00C62A4C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1" style="position:absolute;left:0;text-align:left;margin-left:235.1pt;margin-top:-34.3pt;width:26.25pt;height:30pt;z-index:251658240" strokecolor="white"/>
        </w:pict>
      </w:r>
      <w:r w:rsidR="00C62A4C" w:rsidRPr="0006445A">
        <w:rPr>
          <w:szCs w:val="28"/>
        </w:rPr>
        <w:t>Приложение</w:t>
      </w:r>
    </w:p>
    <w:p w:rsidR="00C62A4C" w:rsidRPr="0006445A" w:rsidRDefault="00C62A4C" w:rsidP="00C62A4C">
      <w:pPr>
        <w:tabs>
          <w:tab w:val="left" w:pos="6379"/>
        </w:tabs>
        <w:ind w:left="6379" w:firstLine="0"/>
        <w:jc w:val="left"/>
        <w:rPr>
          <w:szCs w:val="28"/>
        </w:rPr>
      </w:pPr>
      <w:r w:rsidRPr="0006445A">
        <w:rPr>
          <w:szCs w:val="28"/>
        </w:rPr>
        <w:t>УТВЕРЖДЕНО</w:t>
      </w:r>
    </w:p>
    <w:p w:rsidR="00C62A4C" w:rsidRPr="0006445A" w:rsidRDefault="00C62A4C" w:rsidP="00C62A4C">
      <w:pPr>
        <w:widowControl w:val="0"/>
        <w:tabs>
          <w:tab w:val="left" w:pos="6379"/>
        </w:tabs>
        <w:ind w:left="6379" w:right="-1" w:firstLine="0"/>
        <w:jc w:val="left"/>
        <w:rPr>
          <w:szCs w:val="28"/>
        </w:rPr>
      </w:pPr>
      <w:r w:rsidRPr="0006445A">
        <w:rPr>
          <w:szCs w:val="28"/>
        </w:rPr>
        <w:t>постановлением мэрии</w:t>
      </w:r>
    </w:p>
    <w:p w:rsidR="00C62A4C" w:rsidRPr="0006445A" w:rsidRDefault="00C62A4C" w:rsidP="00C62A4C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6445A">
        <w:rPr>
          <w:szCs w:val="28"/>
        </w:rPr>
        <w:t>города Новосибирска</w:t>
      </w:r>
    </w:p>
    <w:p w:rsidR="00C62A4C" w:rsidRPr="0006445A" w:rsidRDefault="00C62A4C" w:rsidP="00C62A4C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06445A">
        <w:rPr>
          <w:szCs w:val="28"/>
        </w:rPr>
        <w:t>от</w:t>
      </w:r>
      <w:r w:rsidR="00CB706F">
        <w:rPr>
          <w:szCs w:val="28"/>
        </w:rPr>
        <w:t xml:space="preserve"> </w:t>
      </w:r>
      <w:r w:rsidR="00CB706F">
        <w:rPr>
          <w:szCs w:val="28"/>
          <w:u w:val="single"/>
        </w:rPr>
        <w:t xml:space="preserve">06.02.2014 </w:t>
      </w:r>
      <w:r w:rsidRPr="0006445A">
        <w:rPr>
          <w:szCs w:val="28"/>
        </w:rPr>
        <w:t xml:space="preserve"> №</w:t>
      </w:r>
      <w:r w:rsidR="00CB706F">
        <w:rPr>
          <w:szCs w:val="28"/>
        </w:rPr>
        <w:t xml:space="preserve"> </w:t>
      </w:r>
      <w:r w:rsidR="00CB706F">
        <w:rPr>
          <w:szCs w:val="28"/>
          <w:u w:val="single"/>
        </w:rPr>
        <w:t>907</w:t>
      </w:r>
    </w:p>
    <w:p w:rsidR="00C62A4C" w:rsidRPr="0006445A" w:rsidRDefault="00C62A4C" w:rsidP="00C62A4C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C62A4C" w:rsidRPr="0046099A" w:rsidRDefault="00C62A4C" w:rsidP="00C62A4C">
      <w:pPr>
        <w:widowControl w:val="0"/>
        <w:ind w:left="5954" w:right="264" w:firstLine="0"/>
        <w:rPr>
          <w:sz w:val="27"/>
          <w:szCs w:val="27"/>
        </w:rPr>
      </w:pPr>
    </w:p>
    <w:p w:rsidR="003E3751" w:rsidRPr="006004BE" w:rsidRDefault="003E3751" w:rsidP="003E3751">
      <w:pPr>
        <w:widowControl w:val="0"/>
        <w:ind w:firstLine="0"/>
        <w:jc w:val="center"/>
        <w:rPr>
          <w:sz w:val="26"/>
          <w:szCs w:val="26"/>
        </w:rPr>
      </w:pPr>
      <w:r w:rsidRPr="006004BE">
        <w:rPr>
          <w:sz w:val="26"/>
          <w:szCs w:val="26"/>
        </w:rPr>
        <w:t>ПРОЕКТ</w:t>
      </w:r>
    </w:p>
    <w:p w:rsidR="003E3751" w:rsidRDefault="003E3751" w:rsidP="003E3751">
      <w:pPr>
        <w:widowControl w:val="0"/>
        <w:ind w:firstLine="0"/>
        <w:jc w:val="center"/>
        <w:rPr>
          <w:szCs w:val="28"/>
        </w:rPr>
      </w:pPr>
      <w:r w:rsidRPr="00315536">
        <w:rPr>
          <w:szCs w:val="28"/>
        </w:rPr>
        <w:t>межевания территории квартала</w:t>
      </w:r>
      <w:r w:rsidR="0006445A">
        <w:rPr>
          <w:szCs w:val="28"/>
        </w:rPr>
        <w:t xml:space="preserve"> </w:t>
      </w:r>
      <w:r>
        <w:rPr>
          <w:szCs w:val="28"/>
        </w:rPr>
        <w:t>57</w:t>
      </w:r>
      <w:r w:rsidRPr="00315536">
        <w:rPr>
          <w:szCs w:val="28"/>
        </w:rPr>
        <w:t xml:space="preserve"> в границах проекта планировки территории, ограниченной границей города Новосибирска, полосой отвода железной </w:t>
      </w:r>
    </w:p>
    <w:p w:rsidR="003E3751" w:rsidRDefault="003E3751" w:rsidP="003E3751">
      <w:pPr>
        <w:widowControl w:val="0"/>
        <w:ind w:firstLine="0"/>
        <w:jc w:val="center"/>
        <w:rPr>
          <w:szCs w:val="28"/>
        </w:rPr>
      </w:pPr>
      <w:r w:rsidRPr="00315536">
        <w:rPr>
          <w:szCs w:val="28"/>
        </w:rPr>
        <w:t>дороги, границей Первомайского района, в Советском районе</w:t>
      </w:r>
    </w:p>
    <w:p w:rsidR="00C62A4C" w:rsidRPr="0046099A" w:rsidRDefault="00C62A4C" w:rsidP="00C62A4C">
      <w:pPr>
        <w:widowControl w:val="0"/>
        <w:ind w:firstLine="0"/>
        <w:jc w:val="center"/>
        <w:rPr>
          <w:sz w:val="27"/>
          <w:szCs w:val="27"/>
        </w:rPr>
      </w:pPr>
    </w:p>
    <w:p w:rsidR="00C62A4C" w:rsidRPr="0046099A" w:rsidRDefault="00C62A4C" w:rsidP="00C62A4C">
      <w:pPr>
        <w:widowControl w:val="0"/>
        <w:rPr>
          <w:sz w:val="27"/>
          <w:szCs w:val="27"/>
        </w:rPr>
      </w:pPr>
      <w:r w:rsidRPr="0046099A">
        <w:rPr>
          <w:sz w:val="27"/>
          <w:szCs w:val="27"/>
        </w:rPr>
        <w:t>Чертеж с отображением красных линий, утвержденных в составе проекта пл</w:t>
      </w:r>
      <w:r w:rsidRPr="0046099A">
        <w:rPr>
          <w:sz w:val="27"/>
          <w:szCs w:val="27"/>
        </w:rPr>
        <w:t>а</w:t>
      </w:r>
      <w:r w:rsidRPr="0046099A">
        <w:rPr>
          <w:sz w:val="27"/>
          <w:szCs w:val="27"/>
        </w:rPr>
        <w:t>нировки территории, линий отступа от красных линий в целях определения места допустимого размещения зданий, строений, сооружений, границ застроенных з</w:t>
      </w:r>
      <w:r w:rsidRPr="0046099A">
        <w:rPr>
          <w:sz w:val="27"/>
          <w:szCs w:val="27"/>
        </w:rPr>
        <w:t>е</w:t>
      </w:r>
      <w:r w:rsidRPr="0046099A">
        <w:rPr>
          <w:sz w:val="27"/>
          <w:szCs w:val="27"/>
        </w:rPr>
        <w:t>мельных участков, в том числе границ земельных участков, на которых расположены линейные объекты, границ формируемых земельных участков, планируемых для предоставления физическим и юридическим лицам для строительства, границ з</w:t>
      </w:r>
      <w:r w:rsidRPr="0046099A">
        <w:rPr>
          <w:sz w:val="27"/>
          <w:szCs w:val="27"/>
        </w:rPr>
        <w:t>е</w:t>
      </w:r>
      <w:r w:rsidRPr="0046099A">
        <w:rPr>
          <w:sz w:val="27"/>
          <w:szCs w:val="27"/>
        </w:rPr>
        <w:t>мельных участков, предназначенных для размещения объектов капитального стро</w:t>
      </w:r>
      <w:r w:rsidRPr="0046099A">
        <w:rPr>
          <w:sz w:val="27"/>
          <w:szCs w:val="27"/>
        </w:rPr>
        <w:t>и</w:t>
      </w:r>
      <w:r w:rsidRPr="0046099A">
        <w:rPr>
          <w:sz w:val="27"/>
          <w:szCs w:val="27"/>
        </w:rPr>
        <w:t>тельства федерального, регионального или местного значения, границ территорий объектов культурного наследия, границ зон с особыми условиями использования территорий, границ зон действия публичных сервитутов (приложение).</w:t>
      </w:r>
    </w:p>
    <w:p w:rsidR="00C62A4C" w:rsidRPr="0046099A" w:rsidRDefault="00C62A4C" w:rsidP="00C62A4C">
      <w:pPr>
        <w:widowControl w:val="0"/>
        <w:rPr>
          <w:sz w:val="27"/>
          <w:szCs w:val="27"/>
        </w:rPr>
      </w:pPr>
    </w:p>
    <w:p w:rsidR="00720A08" w:rsidRPr="0046099A" w:rsidRDefault="00C62A4C" w:rsidP="0046099A">
      <w:pPr>
        <w:widowControl w:val="0"/>
        <w:ind w:right="141" w:firstLine="0"/>
        <w:jc w:val="center"/>
        <w:rPr>
          <w:szCs w:val="28"/>
        </w:rPr>
      </w:pPr>
      <w:r w:rsidRPr="0046099A">
        <w:rPr>
          <w:sz w:val="27"/>
          <w:szCs w:val="27"/>
        </w:rPr>
        <w:t>_____________</w:t>
      </w:r>
    </w:p>
    <w:sectPr w:rsidR="00720A08" w:rsidRPr="0046099A" w:rsidSect="00C62A4C">
      <w:pgSz w:w="11906" w:h="16838"/>
      <w:pgMar w:top="567" w:right="566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09F" w:rsidRDefault="0001109F" w:rsidP="007B56B1">
      <w:r>
        <w:separator/>
      </w:r>
    </w:p>
    <w:p w:rsidR="0001109F" w:rsidRDefault="0001109F"/>
  </w:endnote>
  <w:endnote w:type="continuationSeparator" w:id="0">
    <w:p w:rsidR="0001109F" w:rsidRDefault="0001109F" w:rsidP="007B56B1">
      <w:r>
        <w:continuationSeparator/>
      </w:r>
    </w:p>
    <w:p w:rsidR="0001109F" w:rsidRDefault="0001109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09F" w:rsidRDefault="0001109F" w:rsidP="007B56B1">
      <w:r>
        <w:separator/>
      </w:r>
    </w:p>
    <w:p w:rsidR="0001109F" w:rsidRDefault="0001109F"/>
  </w:footnote>
  <w:footnote w:type="continuationSeparator" w:id="0">
    <w:p w:rsidR="0001109F" w:rsidRDefault="0001109F" w:rsidP="007B56B1">
      <w:r>
        <w:continuationSeparator/>
      </w:r>
    </w:p>
    <w:p w:rsidR="0001109F" w:rsidRDefault="0001109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45A" w:rsidRDefault="00AD758A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06445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06445A" w:rsidRDefault="0006445A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45A" w:rsidRPr="0052456F" w:rsidRDefault="00AD758A" w:rsidP="00BA2D76">
    <w:pPr>
      <w:pStyle w:val="a3"/>
      <w:tabs>
        <w:tab w:val="clear" w:pos="4153"/>
        <w:tab w:val="center" w:pos="3828"/>
      </w:tabs>
      <w:ind w:firstLine="0"/>
      <w:jc w:val="center"/>
      <w:rPr>
        <w:sz w:val="24"/>
        <w:szCs w:val="24"/>
      </w:rPr>
    </w:pPr>
    <w:r w:rsidRPr="0052456F">
      <w:rPr>
        <w:sz w:val="24"/>
        <w:szCs w:val="24"/>
      </w:rPr>
      <w:fldChar w:fldCharType="begin"/>
    </w:r>
    <w:r w:rsidR="0006445A" w:rsidRPr="0052456F">
      <w:rPr>
        <w:sz w:val="24"/>
        <w:szCs w:val="24"/>
      </w:rPr>
      <w:instrText xml:space="preserve"> PAGE   \* MERGEFORMAT </w:instrText>
    </w:r>
    <w:r w:rsidRPr="0052456F">
      <w:rPr>
        <w:sz w:val="24"/>
        <w:szCs w:val="24"/>
      </w:rPr>
      <w:fldChar w:fldCharType="separate"/>
    </w:r>
    <w:r w:rsidR="00301891">
      <w:rPr>
        <w:noProof/>
        <w:sz w:val="24"/>
        <w:szCs w:val="24"/>
      </w:rPr>
      <w:t>6</w:t>
    </w:r>
    <w:r w:rsidRPr="0052456F">
      <w:rPr>
        <w:sz w:val="24"/>
        <w:szCs w:val="24"/>
      </w:rPr>
      <w:fldChar w:fldCharType="end"/>
    </w:r>
  </w:p>
  <w:p w:rsidR="0006445A" w:rsidRDefault="0006445A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10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75B6"/>
    <w:rsid w:val="00010BFC"/>
    <w:rsid w:val="0001109F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02EE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6F94"/>
    <w:rsid w:val="00057B46"/>
    <w:rsid w:val="000602AC"/>
    <w:rsid w:val="00061572"/>
    <w:rsid w:val="000625FC"/>
    <w:rsid w:val="0006445A"/>
    <w:rsid w:val="00066AD7"/>
    <w:rsid w:val="000672F4"/>
    <w:rsid w:val="00067F1C"/>
    <w:rsid w:val="000713D8"/>
    <w:rsid w:val="00072E4D"/>
    <w:rsid w:val="000736DD"/>
    <w:rsid w:val="00073A34"/>
    <w:rsid w:val="000740EE"/>
    <w:rsid w:val="00074579"/>
    <w:rsid w:val="0007471A"/>
    <w:rsid w:val="000751FA"/>
    <w:rsid w:val="00075AF2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B72C8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733A"/>
    <w:rsid w:val="001273F1"/>
    <w:rsid w:val="001326EC"/>
    <w:rsid w:val="00133E90"/>
    <w:rsid w:val="001349DA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6022C"/>
    <w:rsid w:val="00160B30"/>
    <w:rsid w:val="00160B8F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3655"/>
    <w:rsid w:val="0018480E"/>
    <w:rsid w:val="00190764"/>
    <w:rsid w:val="0019083F"/>
    <w:rsid w:val="00190AE1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6D35"/>
    <w:rsid w:val="001E7DBC"/>
    <w:rsid w:val="001F0625"/>
    <w:rsid w:val="001F1291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2F09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891"/>
    <w:rsid w:val="00301BC5"/>
    <w:rsid w:val="0030249E"/>
    <w:rsid w:val="00303194"/>
    <w:rsid w:val="00305274"/>
    <w:rsid w:val="003067B1"/>
    <w:rsid w:val="00306D3F"/>
    <w:rsid w:val="00307480"/>
    <w:rsid w:val="0031034C"/>
    <w:rsid w:val="003112D3"/>
    <w:rsid w:val="00315536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7901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751"/>
    <w:rsid w:val="003E39B9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6140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928"/>
    <w:rsid w:val="00457DF4"/>
    <w:rsid w:val="0046099A"/>
    <w:rsid w:val="00461A47"/>
    <w:rsid w:val="00462787"/>
    <w:rsid w:val="004636CD"/>
    <w:rsid w:val="00464926"/>
    <w:rsid w:val="004665F8"/>
    <w:rsid w:val="0046703F"/>
    <w:rsid w:val="00467DFC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A6773"/>
    <w:rsid w:val="004B1435"/>
    <w:rsid w:val="004B17CC"/>
    <w:rsid w:val="004B4558"/>
    <w:rsid w:val="004B51C7"/>
    <w:rsid w:val="004B5716"/>
    <w:rsid w:val="004B73FF"/>
    <w:rsid w:val="004C1CF0"/>
    <w:rsid w:val="004C1DDC"/>
    <w:rsid w:val="004C26A4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703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56F"/>
    <w:rsid w:val="00524C4D"/>
    <w:rsid w:val="005259AD"/>
    <w:rsid w:val="00526FDC"/>
    <w:rsid w:val="0052714F"/>
    <w:rsid w:val="0053280E"/>
    <w:rsid w:val="005339A9"/>
    <w:rsid w:val="005348FF"/>
    <w:rsid w:val="00535C99"/>
    <w:rsid w:val="00536E12"/>
    <w:rsid w:val="005378BF"/>
    <w:rsid w:val="005401AE"/>
    <w:rsid w:val="00541172"/>
    <w:rsid w:val="0054179B"/>
    <w:rsid w:val="00543D2A"/>
    <w:rsid w:val="0054530C"/>
    <w:rsid w:val="0054564B"/>
    <w:rsid w:val="00545BAB"/>
    <w:rsid w:val="0055191C"/>
    <w:rsid w:val="005519AF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038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2344"/>
    <w:rsid w:val="005A3549"/>
    <w:rsid w:val="005A6D7C"/>
    <w:rsid w:val="005A73E8"/>
    <w:rsid w:val="005B0B7C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0A"/>
    <w:rsid w:val="005C71B7"/>
    <w:rsid w:val="005D0281"/>
    <w:rsid w:val="005D11CA"/>
    <w:rsid w:val="005D3E09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097A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0A08"/>
    <w:rsid w:val="00721B33"/>
    <w:rsid w:val="00722705"/>
    <w:rsid w:val="00722A1D"/>
    <w:rsid w:val="00723101"/>
    <w:rsid w:val="0072391F"/>
    <w:rsid w:val="00725623"/>
    <w:rsid w:val="00726809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9FD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15DC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0069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2FE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2F6D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E78A5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47ED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A6086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14B8"/>
    <w:rsid w:val="00AD2B38"/>
    <w:rsid w:val="00AD3395"/>
    <w:rsid w:val="00AD3CDC"/>
    <w:rsid w:val="00AD4793"/>
    <w:rsid w:val="00AD47F8"/>
    <w:rsid w:val="00AD4A8F"/>
    <w:rsid w:val="00AD4DC6"/>
    <w:rsid w:val="00AD559D"/>
    <w:rsid w:val="00AD5DD3"/>
    <w:rsid w:val="00AD758A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17D9F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3552"/>
    <w:rsid w:val="00B33DF3"/>
    <w:rsid w:val="00B34E96"/>
    <w:rsid w:val="00B359C5"/>
    <w:rsid w:val="00B35BB7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258"/>
    <w:rsid w:val="00B6190D"/>
    <w:rsid w:val="00B639EB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3A69"/>
    <w:rsid w:val="00B751D6"/>
    <w:rsid w:val="00B760EF"/>
    <w:rsid w:val="00B7693F"/>
    <w:rsid w:val="00B80071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2D76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455"/>
    <w:rsid w:val="00BE1792"/>
    <w:rsid w:val="00BE2FA1"/>
    <w:rsid w:val="00BE5B55"/>
    <w:rsid w:val="00BE63EE"/>
    <w:rsid w:val="00BF0967"/>
    <w:rsid w:val="00BF2292"/>
    <w:rsid w:val="00BF23CA"/>
    <w:rsid w:val="00BF3C03"/>
    <w:rsid w:val="00BF4BE3"/>
    <w:rsid w:val="00BF5390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2D2E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64"/>
    <w:rsid w:val="00C60BD0"/>
    <w:rsid w:val="00C611B6"/>
    <w:rsid w:val="00C62A4C"/>
    <w:rsid w:val="00C62CCB"/>
    <w:rsid w:val="00C6300C"/>
    <w:rsid w:val="00C63941"/>
    <w:rsid w:val="00C65FEA"/>
    <w:rsid w:val="00C66608"/>
    <w:rsid w:val="00C67BFA"/>
    <w:rsid w:val="00C725F2"/>
    <w:rsid w:val="00C73831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B1D"/>
    <w:rsid w:val="00CB3157"/>
    <w:rsid w:val="00CB4A98"/>
    <w:rsid w:val="00CB5CE1"/>
    <w:rsid w:val="00CB6482"/>
    <w:rsid w:val="00CB706F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52"/>
    <w:rsid w:val="00DC5FC2"/>
    <w:rsid w:val="00DC7845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4B8F"/>
    <w:rsid w:val="00E56999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16F1"/>
    <w:rsid w:val="00E822E8"/>
    <w:rsid w:val="00E8634A"/>
    <w:rsid w:val="00E87529"/>
    <w:rsid w:val="00E876C7"/>
    <w:rsid w:val="00E87AFD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37E5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23BE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CAA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18"/>
    <w:rsid w:val="00F62E50"/>
    <w:rsid w:val="00F632AA"/>
    <w:rsid w:val="00F64AEA"/>
    <w:rsid w:val="00F656D6"/>
    <w:rsid w:val="00F6570A"/>
    <w:rsid w:val="00F66054"/>
    <w:rsid w:val="00F66DA7"/>
    <w:rsid w:val="00F67D39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14FB"/>
    <w:rsid w:val="00F83666"/>
    <w:rsid w:val="00F836E4"/>
    <w:rsid w:val="00F84195"/>
    <w:rsid w:val="00F85E25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pple-style-span">
    <w:name w:val="apple-style-span"/>
    <w:rsid w:val="00720A08"/>
  </w:style>
  <w:style w:type="character" w:customStyle="1" w:styleId="apple-converted-space">
    <w:name w:val="apple-converted-space"/>
    <w:basedOn w:val="a0"/>
    <w:rsid w:val="003E37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E538CD-D608-4A23-9B99-E044DDD75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8A105BF-E8DB-4988-968E-09A6DC64B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7</Pages>
  <Words>1545</Words>
  <Characters>8808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10333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2014-02-04T03:17:00Z</cp:lastPrinted>
  <dcterms:created xsi:type="dcterms:W3CDTF">2014-02-10T05:23:00Z</dcterms:created>
  <dcterms:modified xsi:type="dcterms:W3CDTF">2014-02-10T05:23:00Z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Ветрова Лариса Борисовна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